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Adam Smith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