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Danny K. Davis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