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Nancy Lee Johnson (R-CT),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