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Nick H. Smith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