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Clete Donald, Jr. (Don) Johnson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