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Michael Allen (Mac) Collins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