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George Hanks (Hank) Brown (R-CO),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