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Bingaman - Votes</w:t>
      </w:r>
      <w:r>
        <w:rPr>
          <w:i/>
        </w:rPr>
        <w:t xml:space="preserve">  Jesse Francis (Jeff), Jr. Bingaman (D-NM),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