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Edward Moore (Ted) Kennedy (D-MA),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