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McConnell - Votes</w:t>
      </w:r>
      <w:r>
        <w:rPr>
          <w:i/>
        </w:rPr>
        <w:t xml:space="preserve">  Addison Mitchell (Mitch) McConnell (R-KY),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