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Lamar Seeligson Smith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