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Timothy Peter (Tim) Johnson (D-SD),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