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Austin John Murphy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