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Clarence E. Miller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