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Virginia Dodd Smith (R-NE),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