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>
      <w:pPr/>
      <w:r>
        <w:rPr>
          <w:b/>
        </w:rPr>
        <w:t>Emerson - Votes</w:t>
      </w:r>
      <w:r>
        <w:rPr>
          <w:i/>
        </w:rPr>
        <w:t xml:space="preserve">  Norvell William (Bill) Emerson (R-MO), House. </w:t>
      </w:r>
      <w:r>
        <w:rPr>
          <w:color w:val="666666"/>
        </w:rPr>
        <w:t>0 entries. Absent: 0. Present: 0. Skipped (no vote data): 0. Skipped (not a member): 0.</w:t>
      </w:r>
    </w:p>
    <w:sectPr w:rsidR="00AA2422" w:rsidRPr="00AA2422" w:rsidSect="00D547B5">
      <w:footerReference w:type="even" r:id="rId7"/>
      <w:footerReference w:type="default" r:id="rId8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27727" w:rsidRDefault="00A27727" w:rsidP="006A60D0">
      <w:r>
        <w:separator/>
      </w:r>
    </w:p>
  </w:endnote>
  <w:endnote w:type="continuationSeparator" w:id="0">
    <w:p w:rsidR="00A27727" w:rsidRDefault="00A27727" w:rsidP="006A60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AE60E5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5965F1" w:rsidRDefault="005965F1" w:rsidP="00990CAE">
    <w:pPr>
      <w:pStyle w:val="Footer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3C2571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27727" w:rsidRDefault="00A27727" w:rsidP="006A60D0">
      <w:r>
        <w:separator/>
      </w:r>
    </w:p>
  </w:footnote>
  <w:footnote w:type="continuationSeparator" w:id="0">
    <w:p w:rsidR="00A27727" w:rsidRDefault="00A27727" w:rsidP="006A60D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EDC0664"/>
    <w:multiLevelType w:val="hybridMultilevel"/>
    <w:tmpl w:val="DB445FE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219579AF"/>
    <w:multiLevelType w:val="hybridMultilevel"/>
    <w:tmpl w:val="FE5EE12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22973E01"/>
    <w:multiLevelType w:val="hybridMultilevel"/>
    <w:tmpl w:val="D2267F1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2A71758A"/>
    <w:multiLevelType w:val="hybridMultilevel"/>
    <w:tmpl w:val="071ABD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913539B"/>
    <w:multiLevelType w:val="hybridMultilevel"/>
    <w:tmpl w:val="47587A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B2B5C11"/>
    <w:multiLevelType w:val="hybridMultilevel"/>
    <w:tmpl w:val="62B2B3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601378D2"/>
    <w:multiLevelType w:val="hybridMultilevel"/>
    <w:tmpl w:val="FF0AC09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>
    <w:nsid w:val="6B766B11"/>
    <w:multiLevelType w:val="hybridMultilevel"/>
    <w:tmpl w:val="70026BE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>
    <w:nsid w:val="6EBD07B6"/>
    <w:multiLevelType w:val="hybridMultilevel"/>
    <w:tmpl w:val="FAC605C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>
    <w:nsid w:val="75701592"/>
    <w:multiLevelType w:val="hybridMultilevel"/>
    <w:tmpl w:val="845E68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4"/>
  </w:num>
  <w:num w:numId="3">
    <w:abstractNumId w:val="8"/>
  </w:num>
  <w:num w:numId="4">
    <w:abstractNumId w:val="3"/>
  </w:num>
  <w:num w:numId="5">
    <w:abstractNumId w:val="1"/>
  </w:num>
  <w:num w:numId="6">
    <w:abstractNumId w:val="2"/>
  </w:num>
  <w:num w:numId="7">
    <w:abstractNumId w:val="9"/>
  </w:num>
  <w:num w:numId="8">
    <w:abstractNumId w:val="6"/>
  </w:num>
  <w:num w:numId="9">
    <w:abstractNumId w:val="7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0"/>
  <w:proofState w:spelling="clean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037A2"/>
    <w:rsid w:val="000049A1"/>
    <w:rsid w:val="00056193"/>
    <w:rsid w:val="000B6D7E"/>
    <w:rsid w:val="000D19A4"/>
    <w:rsid w:val="000D6EF2"/>
    <w:rsid w:val="000E0910"/>
    <w:rsid w:val="000F1E24"/>
    <w:rsid w:val="00181E87"/>
    <w:rsid w:val="00202D78"/>
    <w:rsid w:val="00214D1D"/>
    <w:rsid w:val="0022427F"/>
    <w:rsid w:val="00293988"/>
    <w:rsid w:val="002946D1"/>
    <w:rsid w:val="002E77F0"/>
    <w:rsid w:val="002F0EDE"/>
    <w:rsid w:val="00322488"/>
    <w:rsid w:val="00331199"/>
    <w:rsid w:val="00341E87"/>
    <w:rsid w:val="003C2571"/>
    <w:rsid w:val="003E558C"/>
    <w:rsid w:val="003F6462"/>
    <w:rsid w:val="0040352B"/>
    <w:rsid w:val="00433FD3"/>
    <w:rsid w:val="004430BB"/>
    <w:rsid w:val="0045635F"/>
    <w:rsid w:val="00472063"/>
    <w:rsid w:val="00494803"/>
    <w:rsid w:val="00494E55"/>
    <w:rsid w:val="004C068F"/>
    <w:rsid w:val="004D6E3E"/>
    <w:rsid w:val="00533B2F"/>
    <w:rsid w:val="00536950"/>
    <w:rsid w:val="005859FF"/>
    <w:rsid w:val="00593E16"/>
    <w:rsid w:val="005965F1"/>
    <w:rsid w:val="005C1708"/>
    <w:rsid w:val="005D2A29"/>
    <w:rsid w:val="005E447A"/>
    <w:rsid w:val="006161D4"/>
    <w:rsid w:val="006476FD"/>
    <w:rsid w:val="00655A70"/>
    <w:rsid w:val="00686058"/>
    <w:rsid w:val="00694581"/>
    <w:rsid w:val="006A0A38"/>
    <w:rsid w:val="006A60D0"/>
    <w:rsid w:val="006B0D0C"/>
    <w:rsid w:val="006C691D"/>
    <w:rsid w:val="006D119C"/>
    <w:rsid w:val="006F0D07"/>
    <w:rsid w:val="007124E4"/>
    <w:rsid w:val="00723544"/>
    <w:rsid w:val="007B4B35"/>
    <w:rsid w:val="007B79E7"/>
    <w:rsid w:val="00800EDB"/>
    <w:rsid w:val="00802F0F"/>
    <w:rsid w:val="0081111A"/>
    <w:rsid w:val="00854C57"/>
    <w:rsid w:val="0086263F"/>
    <w:rsid w:val="0087307A"/>
    <w:rsid w:val="00876401"/>
    <w:rsid w:val="009149D1"/>
    <w:rsid w:val="00937747"/>
    <w:rsid w:val="00955DDC"/>
    <w:rsid w:val="00990CAE"/>
    <w:rsid w:val="009D0F50"/>
    <w:rsid w:val="00A27727"/>
    <w:rsid w:val="00A612AE"/>
    <w:rsid w:val="00AA2422"/>
    <w:rsid w:val="00AE60E5"/>
    <w:rsid w:val="00B00493"/>
    <w:rsid w:val="00B00DC0"/>
    <w:rsid w:val="00B037A2"/>
    <w:rsid w:val="00B47E48"/>
    <w:rsid w:val="00B91FC0"/>
    <w:rsid w:val="00BB136F"/>
    <w:rsid w:val="00BB4343"/>
    <w:rsid w:val="00BD11C0"/>
    <w:rsid w:val="00BF13CE"/>
    <w:rsid w:val="00BF5D7D"/>
    <w:rsid w:val="00C10B0D"/>
    <w:rsid w:val="00C55020"/>
    <w:rsid w:val="00C91F04"/>
    <w:rsid w:val="00CA2B01"/>
    <w:rsid w:val="00D128D0"/>
    <w:rsid w:val="00D31F19"/>
    <w:rsid w:val="00D41DF0"/>
    <w:rsid w:val="00D547B5"/>
    <w:rsid w:val="00D63619"/>
    <w:rsid w:val="00D962DB"/>
    <w:rsid w:val="00DA357D"/>
    <w:rsid w:val="00DA7007"/>
    <w:rsid w:val="00DB5D9F"/>
    <w:rsid w:val="00DB7F9B"/>
    <w:rsid w:val="00DE6676"/>
    <w:rsid w:val="00DF2EB3"/>
    <w:rsid w:val="00E02694"/>
    <w:rsid w:val="00E07F74"/>
    <w:rsid w:val="00E13D11"/>
    <w:rsid w:val="00E43B2D"/>
    <w:rsid w:val="00E62BFA"/>
    <w:rsid w:val="00EC635C"/>
    <w:rsid w:val="00ED1EAD"/>
    <w:rsid w:val="00EF3012"/>
    <w:rsid w:val="00F92E4B"/>
    <w:rsid w:val="00FC6B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2A9560B3-54AA-48DC-A7C6-F4B910799A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91FC0"/>
    <w:rPr>
      <w:rFonts w:ascii="Garamond" w:hAnsi="Garamond" w:cstheme="minorHAnsi"/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6F0D07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5B8B7"/>
      <w:jc w:val="center"/>
      <w:outlineLvl w:val="0"/>
    </w:pPr>
    <w:rPr>
      <w:rFonts w:eastAsiaTheme="majorEastAsia"/>
      <w:b/>
      <w:bCs/>
      <w:caps/>
      <w:kern w:val="32"/>
      <w:sz w:val="36"/>
      <w:szCs w:val="32"/>
    </w:rPr>
  </w:style>
  <w:style w:type="paragraph" w:styleId="Heading2">
    <w:name w:val="heading 2"/>
    <w:basedOn w:val="Normal"/>
    <w:next w:val="Normal"/>
    <w:link w:val="Heading2Char"/>
    <w:uiPriority w:val="9"/>
    <w:qFormat/>
    <w:rsid w:val="00B91FC0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C6D9F1" w:themeFill="text2" w:themeFillTint="33"/>
      <w:outlineLvl w:val="1"/>
    </w:pPr>
    <w:rPr>
      <w:rFonts w:eastAsiaTheme="majorEastAsia"/>
      <w:b/>
      <w:bCs/>
      <w:iCs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qFormat/>
    <w:rsid w:val="00B91FC0"/>
    <w:pPr>
      <w:outlineLvl w:val="2"/>
    </w:pPr>
    <w:rPr>
      <w:b/>
      <w:caps/>
      <w:sz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B91FC0"/>
    <w:pPr>
      <w:outlineLvl w:val="3"/>
    </w:pPr>
    <w:rPr>
      <w:b/>
      <w:sz w:val="24"/>
      <w:szCs w:val="24"/>
      <w:u w:val="single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B91FC0"/>
    <w:pPr>
      <w:outlineLvl w:val="4"/>
    </w:pPr>
    <w:rPr>
      <w:i/>
      <w:sz w:val="24"/>
      <w:szCs w:val="24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91FC0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91FC0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91FC0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6F0D07"/>
    <w:rPr>
      <w:rFonts w:ascii="Garamond" w:eastAsiaTheme="majorEastAsia" w:hAnsi="Garamond" w:cstheme="minorHAnsi"/>
      <w:b/>
      <w:bCs/>
      <w:caps/>
      <w:kern w:val="32"/>
      <w:sz w:val="36"/>
      <w:szCs w:val="32"/>
      <w:shd w:val="clear" w:color="auto" w:fill="E5B8B7"/>
    </w:rPr>
  </w:style>
  <w:style w:type="character" w:customStyle="1" w:styleId="Heading2Char">
    <w:name w:val="Heading 2 Char"/>
    <w:link w:val="Heading2"/>
    <w:uiPriority w:val="9"/>
    <w:rsid w:val="00B91FC0"/>
    <w:rPr>
      <w:rFonts w:ascii="Garamond" w:eastAsiaTheme="majorEastAsia" w:hAnsi="Garamond" w:cstheme="minorHAnsi"/>
      <w:b/>
      <w:bCs/>
      <w:iCs/>
      <w:sz w:val="32"/>
      <w:szCs w:val="32"/>
      <w:shd w:val="clear" w:color="auto" w:fill="C6D9F1" w:themeFill="text2" w:themeFillTint="33"/>
    </w:rPr>
  </w:style>
  <w:style w:type="character" w:customStyle="1" w:styleId="Heading3Char">
    <w:name w:val="Heading 3 Char"/>
    <w:link w:val="Heading3"/>
    <w:uiPriority w:val="9"/>
    <w:rsid w:val="00B91FC0"/>
    <w:rPr>
      <w:rFonts w:ascii="Garamond" w:hAnsi="Garamond" w:cstheme="minorHAnsi"/>
      <w:b/>
      <w:caps/>
      <w:sz w:val="28"/>
      <w:szCs w:val="22"/>
    </w:rPr>
  </w:style>
  <w:style w:type="character" w:customStyle="1" w:styleId="Heading4Char">
    <w:name w:val="Heading 4 Char"/>
    <w:link w:val="Heading4"/>
    <w:uiPriority w:val="9"/>
    <w:rsid w:val="00B91FC0"/>
    <w:rPr>
      <w:rFonts w:ascii="Garamond" w:hAnsi="Garamond" w:cstheme="minorHAnsi"/>
      <w:b/>
      <w:sz w:val="24"/>
      <w:szCs w:val="24"/>
      <w:u w:val="single"/>
    </w:rPr>
  </w:style>
  <w:style w:type="paragraph" w:styleId="NoSpacing">
    <w:name w:val="No Spacing"/>
    <w:basedOn w:val="Normal"/>
    <w:link w:val="NoSpacingChar"/>
    <w:uiPriority w:val="1"/>
    <w:rsid w:val="00E43B2D"/>
    <w:rPr>
      <w:rFonts w:ascii="Calibri" w:hAnsi="Calibri" w:cs="Times New Roman"/>
      <w:szCs w:val="24"/>
    </w:rPr>
  </w:style>
  <w:style w:type="paragraph" w:styleId="ListParagraph">
    <w:name w:val="List Paragraph"/>
    <w:basedOn w:val="Normal"/>
    <w:uiPriority w:val="34"/>
    <w:rsid w:val="00ED1EAD"/>
    <w:pPr>
      <w:ind w:left="720"/>
    </w:pPr>
  </w:style>
  <w:style w:type="character" w:customStyle="1" w:styleId="Heading5Char">
    <w:name w:val="Heading 5 Char"/>
    <w:basedOn w:val="DefaultParagraphFont"/>
    <w:link w:val="Heading5"/>
    <w:uiPriority w:val="9"/>
    <w:rsid w:val="00B91FC0"/>
    <w:rPr>
      <w:rFonts w:ascii="Garamond" w:hAnsi="Garamond" w:cstheme="minorHAnsi"/>
      <w:i/>
      <w:sz w:val="24"/>
      <w:szCs w:val="24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  <w:sz w:val="22"/>
      <w:szCs w:val="22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91FC0"/>
    <w:rPr>
      <w:rFonts w:asciiTheme="majorHAnsi" w:eastAsiaTheme="majorEastAsia" w:hAnsiTheme="majorHAnsi" w:cstheme="majorBidi"/>
      <w:color w:val="404040" w:themeColor="text1" w:themeTint="BF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OC1">
    <w:name w:val="toc 1"/>
    <w:basedOn w:val="Normal"/>
    <w:next w:val="Normal"/>
    <w:autoRedefine/>
    <w:uiPriority w:val="39"/>
    <w:unhideWhenUsed/>
    <w:rsid w:val="00B91FC0"/>
    <w:pPr>
      <w:spacing w:before="120" w:line="276" w:lineRule="auto"/>
    </w:pPr>
    <w:rPr>
      <w:rFonts w:eastAsiaTheme="minorEastAsia" w:cstheme="minorBidi"/>
      <w:b/>
      <w:sz w:val="28"/>
    </w:rPr>
  </w:style>
  <w:style w:type="paragraph" w:styleId="TOC2">
    <w:name w:val="toc 2"/>
    <w:basedOn w:val="Normal"/>
    <w:next w:val="Normal"/>
    <w:autoRedefine/>
    <w:uiPriority w:val="39"/>
    <w:unhideWhenUsed/>
    <w:rsid w:val="00B91FC0"/>
    <w:pPr>
      <w:spacing w:before="120" w:line="276" w:lineRule="auto"/>
      <w:ind w:left="216"/>
    </w:pPr>
    <w:rPr>
      <w:rFonts w:eastAsiaTheme="minorEastAsia" w:cstheme="minorBidi"/>
      <w:b/>
      <w:sz w:val="24"/>
    </w:rPr>
  </w:style>
  <w:style w:type="paragraph" w:styleId="TOC3">
    <w:name w:val="toc 3"/>
    <w:basedOn w:val="Normal"/>
    <w:next w:val="Normal"/>
    <w:autoRedefine/>
    <w:uiPriority w:val="39"/>
    <w:unhideWhenUsed/>
    <w:rsid w:val="00B91FC0"/>
    <w:pPr>
      <w:spacing w:line="276" w:lineRule="auto"/>
      <w:ind w:left="432"/>
    </w:pPr>
    <w:rPr>
      <w:rFonts w:eastAsiaTheme="minorEastAsia" w:cstheme="minorBidi"/>
    </w:rPr>
  </w:style>
  <w:style w:type="character" w:customStyle="1" w:styleId="NoSpacingChar">
    <w:name w:val="No Spacing Char"/>
    <w:basedOn w:val="DefaultParagraphFont"/>
    <w:link w:val="NoSpacing"/>
    <w:uiPriority w:val="1"/>
    <w:rsid w:val="00E43B2D"/>
    <w:rPr>
      <w:sz w:val="22"/>
      <w:szCs w:val="24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B91FC0"/>
    <w:pPr>
      <w:keepLine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hd w:val="clear" w:color="auto" w:fill="auto"/>
      <w:spacing w:before="480"/>
      <w:jc w:val="left"/>
      <w:outlineLvl w:val="9"/>
    </w:pPr>
    <w:rPr>
      <w:rFonts w:cstheme="majorBidi"/>
      <w:caps w:val="0"/>
      <w:kern w:val="0"/>
      <w:sz w:val="28"/>
      <w:szCs w:val="28"/>
    </w:rPr>
  </w:style>
  <w:style w:type="character" w:styleId="Hyperlink">
    <w:name w:val="Hyperlink"/>
    <w:basedOn w:val="DefaultParagraphFont"/>
    <w:uiPriority w:val="99"/>
    <w:unhideWhenUsed/>
    <w:rsid w:val="00E43B2D"/>
    <w:rPr>
      <w:color w:val="0000FF" w:themeColor="hyperlink"/>
      <w:u w:val="single"/>
    </w:rPr>
  </w:style>
  <w:style w:type="paragraph" w:styleId="TOC4">
    <w:name w:val="toc 4"/>
    <w:basedOn w:val="Normal"/>
    <w:next w:val="Normal"/>
    <w:autoRedefine/>
    <w:uiPriority w:val="39"/>
    <w:semiHidden/>
    <w:unhideWhenUsed/>
    <w:rsid w:val="00E43B2D"/>
    <w:pPr>
      <w:spacing w:after="100"/>
      <w:ind w:left="66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E43B2D"/>
    <w:pPr>
      <w:spacing w:after="100"/>
      <w:ind w:left="88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E43B2D"/>
    <w:pPr>
      <w:spacing w:after="100"/>
      <w:ind w:left="11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E43B2D"/>
    <w:pPr>
      <w:spacing w:after="100"/>
      <w:ind w:left="132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E43B2D"/>
    <w:pPr>
      <w:spacing w:after="100"/>
      <w:ind w:left="154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E43B2D"/>
    <w:pPr>
      <w:spacing w:after="100"/>
      <w:ind w:left="1760"/>
    </w:pPr>
  </w:style>
  <w:style w:type="paragraph" w:customStyle="1" w:styleId="Summary">
    <w:name w:val="Summary"/>
    <w:basedOn w:val="Normal"/>
    <w:link w:val="SummaryChar"/>
    <w:qFormat/>
    <w:rsid w:val="00B91FC0"/>
    <w:rPr>
      <w:rFonts w:cs="Arial"/>
      <w:i/>
      <w:sz w:val="24"/>
      <w:szCs w:val="20"/>
    </w:rPr>
  </w:style>
  <w:style w:type="character" w:customStyle="1" w:styleId="SummaryChar">
    <w:name w:val="Summary Char"/>
    <w:basedOn w:val="DefaultParagraphFont"/>
    <w:link w:val="Summary"/>
    <w:rsid w:val="00B91FC0"/>
    <w:rPr>
      <w:rFonts w:ascii="Garamond" w:hAnsi="Garamond" w:cs="Arial"/>
      <w:i/>
      <w:sz w:val="24"/>
    </w:rPr>
  </w:style>
  <w:style w:type="paragraph" w:styleId="Header">
    <w:name w:val="header"/>
    <w:basedOn w:val="Normal"/>
    <w:link w:val="Head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A60D0"/>
    <w:rPr>
      <w:rFonts w:ascii="Garamond" w:hAnsi="Garamond" w:cstheme="minorHAnsi"/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A60D0"/>
    <w:rPr>
      <w:rFonts w:ascii="Garamond" w:hAnsi="Garamond" w:cstheme="minorHAnsi"/>
      <w:sz w:val="22"/>
      <w:szCs w:val="22"/>
    </w:rPr>
  </w:style>
  <w:style w:type="character" w:styleId="PageNumber">
    <w:name w:val="page number"/>
    <w:basedOn w:val="DefaultParagraphFont"/>
    <w:uiPriority w:val="99"/>
    <w:semiHidden/>
    <w:unhideWhenUsed/>
    <w:rsid w:val="006A60D0"/>
  </w:style>
  <w:style w:type="paragraph" w:styleId="BalloonText">
    <w:name w:val="Balloon Text"/>
    <w:basedOn w:val="Normal"/>
    <w:link w:val="BalloonTextChar"/>
    <w:uiPriority w:val="99"/>
    <w:semiHidden/>
    <w:unhideWhenUsed/>
    <w:rsid w:val="00990CA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90CAE"/>
    <w:rPr>
      <w:rFonts w:ascii="Tahoma" w:hAnsi="Tahoma" w:cs="Tahoma"/>
      <w:sz w:val="16"/>
      <w:szCs w:val="16"/>
    </w:rPr>
  </w:style>
  <w:style w:type="character" w:styleId="FollowedHyperlink">
    <w:name w:val="FollowedHyperlink"/>
    <w:basedOn w:val="DefaultParagraphFont"/>
    <w:uiPriority w:val="99"/>
    <w:semiHidden/>
    <w:unhideWhenUsed/>
    <w:rsid w:val="00D962DB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1055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13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03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445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280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28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65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91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254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1253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4471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209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4430277">
          <w:marLeft w:val="0"/>
          <w:marRight w:val="0"/>
          <w:marTop w:val="2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010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198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2CD3CEA.dotm</Template>
  <TotalTime>5</TotalTime>
  <Pages>1</Pages>
  <Words>19</Words>
  <Characters>113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Matthew Dhaiti</dc:creator>
  <cp:lastModifiedBy>Raphael Schweber-Koren</cp:lastModifiedBy>
  <cp:revision>5</cp:revision>
  <dcterms:created xsi:type="dcterms:W3CDTF">2014-05-02T13:38:00Z</dcterms:created>
  <dcterms:modified xsi:type="dcterms:W3CDTF">2014-05-02T16:02:00Z</dcterms:modified>
</cp:coreProperties>
</file>