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Skelton - Votes</w:t>
      </w:r>
      <w:r>
        <w:rPr>
          <w:i/>
        </w:rPr>
        <w:t xml:space="preserve">  Isaac Newton, IV (Ike) Skelton (D-MO),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