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Montgomery - Votes</w:t>
      </w:r>
      <w:r>
        <w:rPr>
          <w:i/>
        </w:rPr>
        <w:t xml:space="preserve">  Gillespie V. (Sonny) Montgomery (D-MS),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