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Mike Kennedy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