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Barry Moore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