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Richard Lynn (Rick) Scott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