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Dustin (Dusty) Johnson (R-SD),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