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John Neely Kennedy (R-LA),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