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Mike Johnson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