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Alexander - Votes</w:t>
      </w:r>
      <w:r>
        <w:rPr>
          <w:i/>
        </w:rPr>
        <w:t xml:space="preserve">  William Vollie (Bill), Jr. Alexander (D-AR),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