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Rodney Davis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