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Ron Johnson (R-WI),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