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Scott P. Brown (R-MA),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