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Herseth Sandlin - Votes</w:t>
      </w:r>
      <w:r>
        <w:rPr>
          <w:i/>
        </w:rPr>
        <w:t xml:space="preserve">  Stephanie Herseth Sandlin (D-SD),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