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Timothy Murphy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