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Brad Miller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