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Timothy V. Johnson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